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4928"/>
        <w:gridCol w:w="5682"/>
      </w:tblGrid>
      <w:tr w:rsidR="00AF3FB7" w14:paraId="5292EEF3" w14:textId="77777777" w:rsidTr="00432940">
        <w:tc>
          <w:tcPr>
            <w:tcW w:w="3596" w:type="dxa"/>
          </w:tcPr>
          <w:p w14:paraId="20EB7DA1" w14:textId="00CEFBAC" w:rsidR="00AF3FB7" w:rsidRPr="00432940" w:rsidRDefault="0059776F" w:rsidP="00432940">
            <w:pPr>
              <w:pStyle w:val="Informations"/>
            </w:pPr>
            <w:r>
              <w:rPr>
                <w:noProof/>
              </w:rPr>
              <w:drawing>
                <wp:inline distT="0" distB="0" distL="0" distR="0" wp14:anchorId="1F99B4A7" wp14:editId="68ED6C2D">
                  <wp:extent cx="2880360" cy="1386840"/>
                  <wp:effectExtent l="0" t="0" r="0" b="3810"/>
                  <wp:docPr id="414093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9311" name="Image 414093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p w14:paraId="65C504E4" w14:textId="08A22ED9" w:rsidR="0013072F" w:rsidRPr="002968D8" w:rsidRDefault="0059776F" w:rsidP="0059776F">
            <w:pPr>
              <w:pStyle w:val="Titre"/>
            </w:pPr>
            <w:r>
              <w:t>Liste des tâches</w:t>
            </w:r>
          </w:p>
          <w:p w14:paraId="52599AC2" w14:textId="0244A7A8" w:rsidR="00AF3FB7" w:rsidRPr="002968D8" w:rsidRDefault="0059776F" w:rsidP="002968D8">
            <w:pPr>
              <w:pStyle w:val="Sous-titre"/>
            </w:pPr>
            <w:r>
              <w:t>Vie du club</w:t>
            </w:r>
          </w:p>
        </w:tc>
      </w:tr>
      <w:tr w:rsidR="00AD7229" w14:paraId="01B5347D" w14:textId="77777777" w:rsidTr="00432940">
        <w:tc>
          <w:tcPr>
            <w:tcW w:w="3596" w:type="dxa"/>
          </w:tcPr>
          <w:p w14:paraId="69E5BE63" w14:textId="39F279EB" w:rsidR="0013072F" w:rsidRPr="00432940" w:rsidRDefault="0059776F" w:rsidP="00432940">
            <w:pPr>
              <w:pStyle w:val="Titre1"/>
            </w:pPr>
            <w:r>
              <w:t>PRESIDENCE</w:t>
            </w:r>
          </w:p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2DC5BB33" w14:textId="0400BC2D" w:rsidR="00F715CB" w:rsidRPr="00432940" w:rsidRDefault="00000000" w:rsidP="00432940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>
                  <w:rPr>
                    <w:rFonts w:ascii="MS Gothic" w:eastAsia="MS Gothic" w:hAnsi="MS Gothic" w:cs="MS Gothic" w:hint="eastAsia"/>
                    <w:lang w:bidi="fr-FR"/>
                  </w:rPr>
                  <w:t>☐</w:t>
                </w:r>
              </w:sdtContent>
            </w:sdt>
            <w:r w:rsidR="00F715CB" w:rsidRPr="00432940">
              <w:rPr>
                <w:lang w:bidi="fr-FR"/>
              </w:rPr>
              <w:t xml:space="preserve"> </w:t>
            </w:r>
            <w:r w:rsidR="0059776F">
              <w:t>Décisions générales</w:t>
            </w:r>
          </w:p>
          <w:p w14:paraId="15AB6833" w14:textId="03A9A2BD" w:rsidR="00F715CB" w:rsidRPr="00432940" w:rsidRDefault="00000000" w:rsidP="00432940">
            <w:sdt>
              <w:sdt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>
                  <w:rPr>
                    <w:rFonts w:ascii="MS Gothic" w:eastAsia="MS Gothic" w:hAnsi="MS Gothic" w:cs="MS Gothic" w:hint="eastAsia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r w:rsidR="0059776F">
              <w:t>Animation du club</w:t>
            </w:r>
          </w:p>
          <w:p w14:paraId="6BC929BE" w14:textId="215F74AC" w:rsidR="00F715CB" w:rsidRPr="00432940" w:rsidRDefault="00000000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r w:rsidR="0059776F">
              <w:t>Relations extérieures et FFB</w:t>
            </w:r>
          </w:p>
          <w:p w14:paraId="1F53473A" w14:textId="5C6DACB0" w:rsidR="00F715CB" w:rsidRPr="00432940" w:rsidRDefault="00000000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r w:rsidR="0059776F">
              <w:t xml:space="preserve">Représentation du club auprès </w:t>
            </w:r>
            <w:r w:rsidR="00AC612F">
              <w:t xml:space="preserve">du </w:t>
            </w:r>
            <w:r w:rsidR="0059776F">
              <w:t>Comité Guyenne</w:t>
            </w:r>
          </w:p>
          <w:p w14:paraId="2BAF5DFB" w14:textId="771FF224" w:rsidR="00AD7229" w:rsidRPr="00432940" w:rsidRDefault="00000000" w:rsidP="0059776F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F715CB" w:rsidRPr="00432940">
              <w:rPr>
                <w:lang w:bidi="fr-FR"/>
              </w:rPr>
              <w:t xml:space="preserve"> </w:t>
            </w:r>
            <w:r w:rsidR="0059776F">
              <w:t>Relation avec les assurances</w:t>
            </w:r>
          </w:p>
        </w:tc>
      </w:tr>
      <w:tr w:rsidR="00AD7229" w14:paraId="31048806" w14:textId="77777777" w:rsidTr="00432940">
        <w:tc>
          <w:tcPr>
            <w:tcW w:w="3596" w:type="dxa"/>
          </w:tcPr>
          <w:p w14:paraId="1FAB4BC5" w14:textId="15EE41A5" w:rsidR="0013072F" w:rsidRPr="00432940" w:rsidRDefault="0059776F" w:rsidP="00432940">
            <w:pPr>
              <w:pStyle w:val="Titre1"/>
            </w:pPr>
            <w:r>
              <w:t>GESTION DES ADHERENTS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09868C6E" w14:textId="2C2B3DED" w:rsidR="00F715CB" w:rsidRPr="00432940" w:rsidRDefault="00000000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r w:rsidR="0059776F">
              <w:t>Adhésions et licences</w:t>
            </w:r>
          </w:p>
          <w:p w14:paraId="0FB1BF4C" w14:textId="1BF3926C" w:rsidR="00AD7229" w:rsidRPr="00432940" w:rsidRDefault="00000000" w:rsidP="0059776F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r w:rsidR="0059776F">
              <w:t>Déclaration à la FFB des licences</w:t>
            </w:r>
          </w:p>
        </w:tc>
      </w:tr>
      <w:tr w:rsidR="00AD7229" w:rsidRPr="00432940" w14:paraId="580312CE" w14:textId="77777777" w:rsidTr="00432940">
        <w:tc>
          <w:tcPr>
            <w:tcW w:w="3596" w:type="dxa"/>
          </w:tcPr>
          <w:p w14:paraId="15E3179D" w14:textId="2AA096C5" w:rsidR="00AD7229" w:rsidRPr="00432940" w:rsidRDefault="0059776F" w:rsidP="00432940">
            <w:pPr>
              <w:pStyle w:val="Titre1"/>
            </w:pPr>
            <w:r>
              <w:t>DIRECTION TECHNIQUE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440D95D0" w14:textId="57CF68EC" w:rsidR="00F715CB" w:rsidRPr="00432940" w:rsidRDefault="00000000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r w:rsidR="0059776F">
              <w:t>Achat des produits entretien et consommables</w:t>
            </w:r>
          </w:p>
          <w:p w14:paraId="583913BE" w14:textId="09008821" w:rsidR="00F715CB" w:rsidRPr="00432940" w:rsidRDefault="00000000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69388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r w:rsidR="0059776F">
              <w:t>Suivi technique des locaux</w:t>
            </w:r>
          </w:p>
          <w:p w14:paraId="5B5E9EE8" w14:textId="2E18767D" w:rsidR="00AD7229" w:rsidRPr="00432940" w:rsidRDefault="00000000" w:rsidP="0059776F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fr-FR"/>
                  </w:rPr>
                  <w:t>☐</w:t>
                </w:r>
              </w:sdtContent>
            </w:sdt>
            <w:r w:rsidR="00E050A1" w:rsidRPr="00E050A1">
              <w:rPr>
                <w:lang w:bidi="fr-FR"/>
              </w:rPr>
              <w:t xml:space="preserve"> </w:t>
            </w:r>
            <w:r w:rsidR="0059776F">
              <w:t>Suivi du chauffage</w:t>
            </w:r>
          </w:p>
        </w:tc>
      </w:tr>
      <w:tr w:rsidR="0059776F" w:rsidRPr="00432940" w14:paraId="4A27B405" w14:textId="77777777" w:rsidTr="00432940">
        <w:tc>
          <w:tcPr>
            <w:tcW w:w="3596" w:type="dxa"/>
          </w:tcPr>
          <w:p w14:paraId="3033870F" w14:textId="48971B7F" w:rsidR="0059776F" w:rsidRDefault="0059776F" w:rsidP="00432940">
            <w:pPr>
              <w:pStyle w:val="Titre1"/>
            </w:pPr>
            <w:r>
              <w:t>TRESORERIE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4BE72F3F" w14:textId="1EEDF9EF" w:rsidR="0059776F" w:rsidRDefault="00693880" w:rsidP="00432940">
            <w:sdt>
              <w:sdtPr>
                <w:id w:val="26743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Déclarations Urssaf</w:t>
            </w:r>
            <w:r w:rsidR="00D16961">
              <w:t>, bilan</w:t>
            </w:r>
          </w:p>
          <w:p w14:paraId="43D1293C" w14:textId="2EFACC5F" w:rsidR="0059776F" w:rsidRDefault="00693880" w:rsidP="00432940">
            <w:sdt>
              <w:sdtPr>
                <w:id w:val="-2098622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Directives femme de ménage, suivi des heures de travail et paiement</w:t>
            </w:r>
          </w:p>
        </w:tc>
      </w:tr>
      <w:tr w:rsidR="0059776F" w:rsidRPr="00432940" w14:paraId="23141199" w14:textId="77777777" w:rsidTr="00432940">
        <w:tc>
          <w:tcPr>
            <w:tcW w:w="3596" w:type="dxa"/>
          </w:tcPr>
          <w:p w14:paraId="77643B9D" w14:textId="41977940" w:rsidR="0059776F" w:rsidRDefault="0059776F" w:rsidP="00432940">
            <w:pPr>
              <w:pStyle w:val="Titre1"/>
            </w:pPr>
            <w:r>
              <w:t>COMPTABILITE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273C474C" w14:textId="359592F9" w:rsidR="0059776F" w:rsidRDefault="00693880" w:rsidP="00432940">
            <w:sdt>
              <w:sdtPr>
                <w:id w:val="-803457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Réception des factures</w:t>
            </w:r>
          </w:p>
          <w:p w14:paraId="738F06EC" w14:textId="13F9480B" w:rsidR="0059776F" w:rsidRDefault="00693880" w:rsidP="00432940">
            <w:sdt>
              <w:sdtPr>
                <w:id w:val="-39897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Paiement des factures</w:t>
            </w:r>
          </w:p>
          <w:p w14:paraId="6D0D8304" w14:textId="65E96782" w:rsidR="0059776F" w:rsidRDefault="00693880" w:rsidP="00432940">
            <w:sdt>
              <w:sdtPr>
                <w:id w:val="111792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Relève des recettes de bar (panière)</w:t>
            </w:r>
          </w:p>
          <w:p w14:paraId="120F82A1" w14:textId="0ABC7340" w:rsidR="0059776F" w:rsidRDefault="00693880" w:rsidP="00432940">
            <w:sdt>
              <w:sdtPr>
                <w:id w:val="-1308082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Recettes parties libres et cours collectifs</w:t>
            </w:r>
          </w:p>
          <w:p w14:paraId="190FD246" w14:textId="167A33DD" w:rsidR="0059776F" w:rsidRDefault="00693880" w:rsidP="00432940">
            <w:sdt>
              <w:sdtPr>
                <w:id w:val="-1206331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Recettes des repas et pots divers</w:t>
            </w:r>
          </w:p>
          <w:p w14:paraId="2715671C" w14:textId="005C471D" w:rsidR="0059776F" w:rsidRDefault="00693880" w:rsidP="00432940">
            <w:sdt>
              <w:sdtPr>
                <w:id w:val="-137453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Saisie des factures et des recettes</w:t>
            </w:r>
          </w:p>
          <w:p w14:paraId="5B4FE514" w14:textId="616F13A4" w:rsidR="0059776F" w:rsidRDefault="00693880" w:rsidP="00432940">
            <w:sdt>
              <w:sdtPr>
                <w:id w:val="542870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Tenue chéquiers et remises bancaires</w:t>
            </w:r>
          </w:p>
        </w:tc>
      </w:tr>
      <w:tr w:rsidR="0059776F" w:rsidRPr="00432940" w14:paraId="0FA146A6" w14:textId="77777777" w:rsidTr="00432940">
        <w:tc>
          <w:tcPr>
            <w:tcW w:w="3596" w:type="dxa"/>
          </w:tcPr>
          <w:p w14:paraId="0F86DA68" w14:textId="289B5013" w:rsidR="0059776F" w:rsidRDefault="0059776F" w:rsidP="00432940">
            <w:pPr>
              <w:pStyle w:val="Titre1"/>
            </w:pPr>
            <w:r>
              <w:t>SECRETARIAT GENERAL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696ABFC" w14:textId="762B0273" w:rsidR="0059776F" w:rsidRDefault="00693880" w:rsidP="00432940">
            <w:sdt>
              <w:sdtPr>
                <w:id w:val="1060988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Gestion de la correspondance</w:t>
            </w:r>
          </w:p>
          <w:p w14:paraId="1279C7C1" w14:textId="3185C49C" w:rsidR="0059776F" w:rsidRDefault="00693880" w:rsidP="00432940">
            <w:sdt>
              <w:sdtPr>
                <w:id w:val="2090265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Rédaction des convocations, CR d’A.G., C.A., bureau</w:t>
            </w:r>
          </w:p>
          <w:p w14:paraId="12E3D01D" w14:textId="395C47C8" w:rsidR="0059776F" w:rsidRDefault="00693880" w:rsidP="00432940">
            <w:sdt>
              <w:sdtPr>
                <w:id w:val="-2008974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Relève de la boîte mail du club</w:t>
            </w:r>
          </w:p>
          <w:p w14:paraId="280764EE" w14:textId="58EB11DE" w:rsidR="0059776F" w:rsidRDefault="00693880" w:rsidP="00432940">
            <w:sdt>
              <w:sdtPr>
                <w:id w:val="-195409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Organisation des Assemblées Générales</w:t>
            </w:r>
          </w:p>
          <w:p w14:paraId="03318378" w14:textId="0F87B0A8" w:rsidR="0059776F" w:rsidRDefault="00693880" w:rsidP="00432940">
            <w:sdt>
              <w:sdtPr>
                <w:id w:val="1714144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Gestion du site internet</w:t>
            </w:r>
          </w:p>
          <w:p w14:paraId="43758CA4" w14:textId="47263064" w:rsidR="0059776F" w:rsidRDefault="00693880" w:rsidP="00432940">
            <w:sdt>
              <w:sdtPr>
                <w:id w:val="-544058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9776F">
              <w:t>Travail collaboratif avec les membres du bureau et du Conseil d’Administration</w:t>
            </w:r>
          </w:p>
        </w:tc>
      </w:tr>
      <w:tr w:rsidR="0059776F" w:rsidRPr="00432940" w14:paraId="299247A0" w14:textId="77777777" w:rsidTr="00432940">
        <w:tc>
          <w:tcPr>
            <w:tcW w:w="3596" w:type="dxa"/>
          </w:tcPr>
          <w:p w14:paraId="168EE565" w14:textId="6874EE78" w:rsidR="0059776F" w:rsidRDefault="0059776F" w:rsidP="00432940">
            <w:pPr>
              <w:pStyle w:val="Titre1"/>
            </w:pPr>
            <w:r>
              <w:lastRenderedPageBreak/>
              <w:t>ARBITRAGE, ORGANISATION DES TOURNOIS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691B213" w14:textId="11DCF5FF" w:rsidR="0059776F" w:rsidRDefault="00693880" w:rsidP="00432940">
            <w:sdt>
              <w:sdtPr>
                <w:id w:val="33111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Saisie base de données des tournois</w:t>
            </w:r>
          </w:p>
          <w:p w14:paraId="0FA405F6" w14:textId="4168E52A" w:rsidR="00FF5380" w:rsidRDefault="00693880" w:rsidP="00432940">
            <w:sdt>
              <w:sdtPr>
                <w:id w:val="-114211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Préparation des donnes</w:t>
            </w:r>
          </w:p>
          <w:p w14:paraId="2F94F776" w14:textId="22BE3378" w:rsidR="00FF5380" w:rsidRDefault="00693880" w:rsidP="00432940">
            <w:sdt>
              <w:sdtPr>
                <w:id w:val="-1489239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 xml:space="preserve">Distribution </w:t>
            </w:r>
            <w:proofErr w:type="spellStart"/>
            <w:r w:rsidR="00FF5380">
              <w:t>bridgemates</w:t>
            </w:r>
            <w:proofErr w:type="spellEnd"/>
            <w:r w:rsidR="00FF5380">
              <w:t xml:space="preserve"> et donnes</w:t>
            </w:r>
          </w:p>
          <w:p w14:paraId="0ECE0CDD" w14:textId="747DFEF1" w:rsidR="00FF5380" w:rsidRDefault="00693880" w:rsidP="00432940">
            <w:sdt>
              <w:sdtPr>
                <w:id w:val="-910919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Relève des tickets et contrôle</w:t>
            </w:r>
          </w:p>
          <w:p w14:paraId="0D03072D" w14:textId="0FFFE793" w:rsidR="00FF5380" w:rsidRDefault="009310BA" w:rsidP="00432940">
            <w:sdt>
              <w:sdtPr>
                <w:id w:val="-1701547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Gestion Simultanés et Rondes de F</w:t>
            </w:r>
            <w:r w:rsidR="00BF1EC9">
              <w:t>rance</w:t>
            </w:r>
          </w:p>
          <w:p w14:paraId="3F3A1FF5" w14:textId="16B656E4" w:rsidR="00FF5380" w:rsidRDefault="009310BA" w:rsidP="00432940">
            <w:sdt>
              <w:sdtPr>
                <w:id w:val="-739170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Gestion anomalies informatiques</w:t>
            </w:r>
          </w:p>
          <w:p w14:paraId="694D0B59" w14:textId="55A201F7" w:rsidR="00FF5380" w:rsidRDefault="009310BA" w:rsidP="00432940">
            <w:sdt>
              <w:sdtPr>
                <w:id w:val="69012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MAJ planning</w:t>
            </w:r>
          </w:p>
          <w:p w14:paraId="433E33C1" w14:textId="2FA9D826" w:rsidR="00FF5380" w:rsidRDefault="009310BA" w:rsidP="00432940">
            <w:sdt>
              <w:sdtPr>
                <w:id w:val="-1806920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Gestion des interclubs</w:t>
            </w:r>
          </w:p>
          <w:p w14:paraId="01BFE96A" w14:textId="2ED407E5" w:rsidR="00FF5380" w:rsidRDefault="009310BA" w:rsidP="00432940">
            <w:sdt>
              <w:sdtPr>
                <w:id w:val="149256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Publication des résultats</w:t>
            </w:r>
          </w:p>
          <w:p w14:paraId="03031D93" w14:textId="29B109D8" w:rsidR="00FF5380" w:rsidRDefault="009310BA" w:rsidP="00432940">
            <w:sdt>
              <w:sdtPr>
                <w:id w:val="174259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 xml:space="preserve">Charge du </w:t>
            </w:r>
            <w:proofErr w:type="spellStart"/>
            <w:r w:rsidR="00FF5380">
              <w:t>timer</w:t>
            </w:r>
            <w:proofErr w:type="spellEnd"/>
          </w:p>
        </w:tc>
      </w:tr>
      <w:tr w:rsidR="0059776F" w:rsidRPr="00432940" w14:paraId="7C961BA8" w14:textId="77777777" w:rsidTr="00432940">
        <w:tc>
          <w:tcPr>
            <w:tcW w:w="3596" w:type="dxa"/>
          </w:tcPr>
          <w:p w14:paraId="11DD7995" w14:textId="7261F783" w:rsidR="0059776F" w:rsidRDefault="00FF5380" w:rsidP="00432940">
            <w:pPr>
              <w:pStyle w:val="Titre1"/>
            </w:pPr>
            <w:r>
              <w:t>EVENEMENTIEL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288BFA06" w14:textId="10BCCDE6" w:rsidR="0059776F" w:rsidRDefault="009310BA" w:rsidP="00432940">
            <w:sdt>
              <w:sdtPr>
                <w:id w:val="-779408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Approvisionnement des boissons</w:t>
            </w:r>
          </w:p>
          <w:p w14:paraId="4EB44E04" w14:textId="21ACE0F2" w:rsidR="00FF5380" w:rsidRDefault="009310BA" w:rsidP="00432940">
            <w:sdt>
              <w:sdtPr>
                <w:id w:val="927386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Organisation des pots et divers</w:t>
            </w:r>
          </w:p>
          <w:p w14:paraId="788E0D03" w14:textId="0892A6A4" w:rsidR="00FF5380" w:rsidRDefault="009310BA" w:rsidP="00432940">
            <w:sdt>
              <w:sdtPr>
                <w:id w:val="250323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Organisation repas des mardis</w:t>
            </w:r>
          </w:p>
        </w:tc>
      </w:tr>
      <w:tr w:rsidR="0059776F" w:rsidRPr="00432940" w14:paraId="64232CC7" w14:textId="77777777" w:rsidTr="00432940">
        <w:tc>
          <w:tcPr>
            <w:tcW w:w="3596" w:type="dxa"/>
          </w:tcPr>
          <w:p w14:paraId="2FA36DD0" w14:textId="41CD4C59" w:rsidR="0059776F" w:rsidRDefault="00FF5380" w:rsidP="00432940">
            <w:pPr>
              <w:pStyle w:val="Titre1"/>
            </w:pPr>
            <w:r>
              <w:t>GESTION DES LOCAUX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9064F66" w14:textId="27CABD4D" w:rsidR="0059776F" w:rsidRDefault="009310BA" w:rsidP="00432940">
            <w:sdt>
              <w:sdtPr>
                <w:id w:val="-1197924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Ouvertures et fermetures du club</w:t>
            </w:r>
          </w:p>
          <w:p w14:paraId="09D51A45" w14:textId="014042FA" w:rsidR="00FF5380" w:rsidRDefault="009310BA" w:rsidP="00432940">
            <w:sdt>
              <w:sdtPr>
                <w:id w:val="140680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Gestion des clefs</w:t>
            </w:r>
          </w:p>
          <w:p w14:paraId="4E6A8B3A" w14:textId="2675C6E1" w:rsidR="00FF5380" w:rsidRDefault="009310BA" w:rsidP="00432940">
            <w:sdt>
              <w:sdtPr>
                <w:id w:val="16875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Extinction des lumières</w:t>
            </w:r>
          </w:p>
          <w:p w14:paraId="205843FA" w14:textId="4B71F23A" w:rsidR="00FF5380" w:rsidRDefault="009310BA" w:rsidP="00432940">
            <w:sdt>
              <w:sdtPr>
                <w:id w:val="-15013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Relève de la boîte aux lettres postale trottoir</w:t>
            </w:r>
          </w:p>
          <w:p w14:paraId="4DB5C9DF" w14:textId="1E0C7FE0" w:rsidR="00FF5380" w:rsidRDefault="009310BA" w:rsidP="00432940">
            <w:sdt>
              <w:sdtPr>
                <w:id w:val="1756477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Arrosage des plantes</w:t>
            </w:r>
          </w:p>
          <w:p w14:paraId="7A21E80B" w14:textId="15B520AB" w:rsidR="00FF5380" w:rsidRDefault="009310BA" w:rsidP="00432940">
            <w:sdt>
              <w:sdtPr>
                <w:id w:val="80026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Réapprovisionnements ménagers divers</w:t>
            </w:r>
          </w:p>
          <w:p w14:paraId="2BB89B1B" w14:textId="250E1ED5" w:rsidR="00FF5380" w:rsidRDefault="009310BA" w:rsidP="00432940">
            <w:sdt>
              <w:sdtPr>
                <w:id w:val="9653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Vente des tickets</w:t>
            </w:r>
          </w:p>
        </w:tc>
      </w:tr>
      <w:tr w:rsidR="0059776F" w:rsidRPr="00432940" w14:paraId="29802982" w14:textId="77777777" w:rsidTr="00432940">
        <w:tc>
          <w:tcPr>
            <w:tcW w:w="3596" w:type="dxa"/>
          </w:tcPr>
          <w:p w14:paraId="1E840D8E" w14:textId="4470DDD3" w:rsidR="0059776F" w:rsidRDefault="00FF5380" w:rsidP="00432940">
            <w:pPr>
              <w:pStyle w:val="Titre1"/>
            </w:pPr>
            <w:r>
              <w:t>ECOLE DE BRIDGE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4B08BE7A" w14:textId="675F2315" w:rsidR="0059776F" w:rsidRDefault="009310BA" w:rsidP="00432940">
            <w:sdt>
              <w:sdtPr>
                <w:id w:val="157554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>
              <w:t>Suivi des parties libres</w:t>
            </w:r>
          </w:p>
        </w:tc>
      </w:tr>
      <w:tr w:rsidR="00AD7229" w14:paraId="4B75BD8C" w14:textId="77777777" w:rsidTr="00432940">
        <w:tc>
          <w:tcPr>
            <w:tcW w:w="3596" w:type="dxa"/>
          </w:tcPr>
          <w:p w14:paraId="08F55197" w14:textId="165E51BB" w:rsidR="00AD7229" w:rsidRPr="00432940" w:rsidRDefault="00FF5380" w:rsidP="00432940">
            <w:pPr>
              <w:pStyle w:val="Titre1"/>
            </w:pPr>
            <w:r>
              <w:t>FONCTIONS HORS C.A.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66AE1BA4" w14:textId="0ECBED22" w:rsidR="00AD7229" w:rsidRPr="00FF5380" w:rsidRDefault="009310BA" w:rsidP="00432940">
            <w:sdt>
              <w:sdtPr>
                <w:rPr>
                  <w:rFonts w:hint="eastAsia"/>
                </w:rPr>
                <w:id w:val="-163933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 w:rsidRPr="00FF5380">
              <w:rPr>
                <w:rFonts w:hint="eastAsia"/>
              </w:rPr>
              <w:t>E</w:t>
            </w:r>
            <w:r w:rsidR="00FF5380" w:rsidRPr="00FF5380">
              <w:t>thique</w:t>
            </w:r>
          </w:p>
          <w:p w14:paraId="298AC35E" w14:textId="08D0270E" w:rsidR="00FF5380" w:rsidRPr="00432940" w:rsidRDefault="009310BA" w:rsidP="00432940">
            <w:sdt>
              <w:sdtPr>
                <w:id w:val="-230703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F5380" w:rsidRPr="00FF5380">
              <w:t>Commi</w:t>
            </w:r>
            <w:r w:rsidR="00FF5380">
              <w:t>ssion des litiges</w:t>
            </w:r>
          </w:p>
        </w:tc>
      </w:tr>
      <w:tr w:rsidR="00AD7229" w14:paraId="11E74D12" w14:textId="77777777" w:rsidTr="00432940">
        <w:trPr>
          <w:trHeight w:val="234"/>
        </w:trPr>
        <w:tc>
          <w:tcPr>
            <w:tcW w:w="3596" w:type="dxa"/>
          </w:tcPr>
          <w:p w14:paraId="7EF579E0" w14:textId="24238A0C" w:rsidR="00AD7229" w:rsidRDefault="00FF5380">
            <w:r>
              <w:t>7, cours du Chapeau rouge – 33000 Bordeaux – 05 56 02 28 41</w:t>
            </w:r>
          </w:p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2A51744C" w14:textId="7FE985A3" w:rsidR="00AD7229" w:rsidRPr="00432940" w:rsidRDefault="00FF5380" w:rsidP="00432940">
            <w:pPr>
              <w:pStyle w:val="Informations"/>
            </w:pPr>
            <w:r>
              <w:t>BORDEAUX BRIDGE CLUB ESPRIT DES LOIS</w:t>
            </w:r>
          </w:p>
        </w:tc>
      </w:tr>
    </w:tbl>
    <w:p w14:paraId="71846DA0" w14:textId="77777777" w:rsidR="002022C5" w:rsidRDefault="002022C5"/>
    <w:sectPr w:rsidR="002022C5" w:rsidSect="00A11618">
      <w:headerReference w:type="default" r:id="rId10"/>
      <w:footerReference w:type="default" r:id="rId11"/>
      <w:pgSz w:w="11906" w:h="16838" w:code="9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0D4FE" w14:textId="77777777" w:rsidR="00A11618" w:rsidRDefault="00A11618" w:rsidP="00AF3FB7">
      <w:r>
        <w:separator/>
      </w:r>
    </w:p>
  </w:endnote>
  <w:endnote w:type="continuationSeparator" w:id="0">
    <w:p w14:paraId="4541E3A0" w14:textId="77777777" w:rsidR="00A11618" w:rsidRDefault="00A11618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7043" w14:textId="77777777" w:rsidR="00432940" w:rsidRDefault="00D4080C">
    <w:pPr>
      <w:pStyle w:val="Pieddepage"/>
    </w:pP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30D05205" wp14:editId="42E74C4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Form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4F2B3C" id="Forme" o:spid="_x0000_s1026" alt="&quot;&quot;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210BD" w14:textId="77777777" w:rsidR="00A11618" w:rsidRDefault="00A11618" w:rsidP="00AF3FB7">
      <w:r>
        <w:separator/>
      </w:r>
    </w:p>
  </w:footnote>
  <w:footnote w:type="continuationSeparator" w:id="0">
    <w:p w14:paraId="25FD83D7" w14:textId="77777777" w:rsidR="00A11618" w:rsidRDefault="00A11618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BDB1" w14:textId="77777777" w:rsidR="00AF3FB7" w:rsidRDefault="00D4080C">
    <w:pPr>
      <w:pStyle w:val="En-tte"/>
    </w:pPr>
    <w:r w:rsidRPr="00D4080C">
      <w:rPr>
        <w:noProof/>
        <w:lang w:bidi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9AB146" wp14:editId="788FBF5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up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Forme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Forme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upe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Forme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e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Forme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Forme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Forme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Forme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Forme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Forme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Forme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Forme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Forme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Forme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e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Forme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68350F8" id="Groupe 23" o:spid="_x0000_s1026" alt="&quot;&quot;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">
              <v:shape id="Forme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Forme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upe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orme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Forme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Forme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Forme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Forme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Forme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Forme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Forme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Forme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Forme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Forme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Forme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Forme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Forme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fr-FR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3DAB6E0D" wp14:editId="74A9CAA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F7975BE" id="Rectangle 21" o:spid="_x0000_s1026" alt="&quot;&quot;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76F"/>
    <w:rsid w:val="0012336A"/>
    <w:rsid w:val="0013072F"/>
    <w:rsid w:val="002022C5"/>
    <w:rsid w:val="00207438"/>
    <w:rsid w:val="00252CA4"/>
    <w:rsid w:val="002968D8"/>
    <w:rsid w:val="002B05EC"/>
    <w:rsid w:val="00432940"/>
    <w:rsid w:val="0046794B"/>
    <w:rsid w:val="0059776F"/>
    <w:rsid w:val="005C4CDF"/>
    <w:rsid w:val="00632D9B"/>
    <w:rsid w:val="00693880"/>
    <w:rsid w:val="006C60E6"/>
    <w:rsid w:val="006C6281"/>
    <w:rsid w:val="009310BA"/>
    <w:rsid w:val="009C23C3"/>
    <w:rsid w:val="009C42F7"/>
    <w:rsid w:val="00A11618"/>
    <w:rsid w:val="00A16D2E"/>
    <w:rsid w:val="00A74B2B"/>
    <w:rsid w:val="00AC5F9D"/>
    <w:rsid w:val="00AC612F"/>
    <w:rsid w:val="00AD7229"/>
    <w:rsid w:val="00AF3FB7"/>
    <w:rsid w:val="00BB1A54"/>
    <w:rsid w:val="00BF1EC9"/>
    <w:rsid w:val="00CA2928"/>
    <w:rsid w:val="00D15294"/>
    <w:rsid w:val="00D16961"/>
    <w:rsid w:val="00D4080C"/>
    <w:rsid w:val="00D953A1"/>
    <w:rsid w:val="00DD7041"/>
    <w:rsid w:val="00E050A1"/>
    <w:rsid w:val="00F715CB"/>
    <w:rsid w:val="00FF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BC5E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968D8"/>
    <w:rPr>
      <w:color w:val="FFFFFF" w:themeColor="background1"/>
    </w:rPr>
  </w:style>
  <w:style w:type="paragraph" w:styleId="Titre1">
    <w:name w:val="heading 1"/>
    <w:basedOn w:val="Normal"/>
    <w:next w:val="Normal"/>
    <w:link w:val="Titre1C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3072F"/>
    <w:rPr>
      <w:color w:val="FFFFFF" w:themeColor="background1"/>
    </w:rPr>
  </w:style>
  <w:style w:type="paragraph" w:styleId="Pieddepage">
    <w:name w:val="footer"/>
    <w:basedOn w:val="Normal"/>
    <w:link w:val="PieddepageC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3072F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Grilledutableau">
    <w:name w:val="Table Grid"/>
    <w:basedOn w:val="Tableau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s">
    <w:name w:val="Informations"/>
    <w:basedOn w:val="Normal"/>
    <w:next w:val="Normal"/>
    <w:uiPriority w:val="3"/>
    <w:qFormat/>
    <w:rsid w:val="00CA2928"/>
    <w:pPr>
      <w:autoSpaceDE w:val="0"/>
      <w:autoSpaceDN w:val="0"/>
      <w:adjustRightInd w:val="0"/>
    </w:pPr>
    <w:rPr>
      <w:rFonts w:cs="Times New Roman"/>
      <w:b/>
      <w:color w:val="FFFFFF"/>
      <w:sz w:val="28"/>
      <w:szCs w:val="32"/>
    </w:rPr>
  </w:style>
  <w:style w:type="paragraph" w:styleId="Titre">
    <w:name w:val="Title"/>
    <w:basedOn w:val="Normal"/>
    <w:next w:val="Normal"/>
    <w:link w:val="TitreCar"/>
    <w:qFormat/>
    <w:rsid w:val="00CA2928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24"/>
      <w:szCs w:val="140"/>
    </w:rPr>
  </w:style>
  <w:style w:type="character" w:customStyle="1" w:styleId="TitreCar">
    <w:name w:val="Titre Car"/>
    <w:basedOn w:val="Policepardfaut"/>
    <w:link w:val="Titre"/>
    <w:rsid w:val="00CA2928"/>
    <w:rPr>
      <w:rFonts w:asciiTheme="majorHAnsi" w:hAnsiTheme="majorHAnsi" w:cs="Times New Roman"/>
      <w:color w:val="FFFFFF"/>
      <w:sz w:val="124"/>
      <w:szCs w:val="140"/>
    </w:rPr>
  </w:style>
  <w:style w:type="paragraph" w:styleId="Sous-titre">
    <w:name w:val="Subtitle"/>
    <w:basedOn w:val="Normal"/>
    <w:next w:val="Normal"/>
    <w:link w:val="Sous-titreCar"/>
    <w:uiPriority w:val="1"/>
    <w:qFormat/>
    <w:rsid w:val="00CA2928"/>
    <w:rPr>
      <w:rFonts w:cs="Times New Roman"/>
      <w:i/>
      <w:color w:val="FFFFFF"/>
      <w:sz w:val="86"/>
      <w:szCs w:val="96"/>
    </w:rPr>
  </w:style>
  <w:style w:type="character" w:customStyle="1" w:styleId="Sous-titreCar">
    <w:name w:val="Sous-titre Car"/>
    <w:basedOn w:val="Policepardfaut"/>
    <w:link w:val="Sous-titre"/>
    <w:uiPriority w:val="1"/>
    <w:rsid w:val="00CA2928"/>
    <w:rPr>
      <w:rFonts w:cs="Times New Roman"/>
      <w:i/>
      <w:color w:val="FFFFFF"/>
      <w:sz w:val="86"/>
      <w:szCs w:val="96"/>
    </w:rPr>
  </w:style>
  <w:style w:type="character" w:customStyle="1" w:styleId="Titre1Car">
    <w:name w:val="Titre 1 Car"/>
    <w:basedOn w:val="Policepardfaut"/>
    <w:link w:val="Titre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iter\AppData\Roaming\Microsoft\Templates\Liste%20de%20contr&#244;le%20pour%20festival%20de%20musiqu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de contrôle pour festival de musique.dotx</Template>
  <TotalTime>0</TotalTime>
  <Pages>2</Pages>
  <Words>306</Words>
  <Characters>1688</Characters>
  <Application>Microsoft Office Word</Application>
  <DocSecurity>0</DocSecurity>
  <Lines>14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2024-03-07T10:23:00Z</dcterms:created>
  <dcterms:modified xsi:type="dcterms:W3CDTF">2024-03-07T10:59:00Z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